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0" w:rightFromText="180" w:vertAnchor="page" w:horzAnchor="margin" w:tblpY="1141"/>
        <w:tblW w:w="11341" w:type="dxa"/>
        <w:tblLook w:val="04A0" w:firstRow="1" w:lastRow="0" w:firstColumn="1" w:lastColumn="0" w:noHBand="0" w:noVBand="1"/>
      </w:tblPr>
      <w:tblGrid>
        <w:gridCol w:w="5813"/>
        <w:gridCol w:w="5528"/>
      </w:tblGrid>
      <w:tr w:rsidR="00310E7E" w:rsidTr="00310E7E">
        <w:tc>
          <w:tcPr>
            <w:tcW w:w="5813" w:type="dxa"/>
          </w:tcPr>
          <w:p w:rsidR="00A3208E" w:rsidRDefault="00A3208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6BCF2BA" wp14:editId="1E189BC4">
                  <wp:extent cx="1571625" cy="957919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768" cy="961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A3208E" w:rsidRDefault="00A3208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8"/>
                <w:szCs w:val="28"/>
              </w:rPr>
              <w:object w:dxaOrig="1534" w:dyaOrig="9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993" type="#_x0000_t75" style="width:76.5pt;height:49.5pt" o:ole="">
                  <v:imagedata r:id="rId5" o:title=""/>
                </v:shape>
                <o:OLEObject Type="Embed" ProgID="AcroExch.Document.DC" ShapeID="_x0000_i1993" DrawAspect="Icon" ObjectID="_1648900078" r:id="rId6"/>
              </w:object>
            </w:r>
          </w:p>
        </w:tc>
      </w:tr>
      <w:tr w:rsidR="00310E7E" w:rsidTr="00310E7E">
        <w:tc>
          <w:tcPr>
            <w:tcW w:w="5813" w:type="dxa"/>
          </w:tcPr>
          <w:p w:rsidR="00A3208E" w:rsidRDefault="00A3208E" w:rsidP="00310E7E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3770842A" wp14:editId="5B493D08">
                  <wp:extent cx="904875" cy="942975"/>
                  <wp:effectExtent l="0" t="0" r="9525" b="952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6425" t="6119" r="6381" b="7343"/>
                          <a:stretch/>
                        </pic:blipFill>
                        <pic:spPr bwMode="auto">
                          <a:xfrm>
                            <a:off x="0" y="0"/>
                            <a:ext cx="906298" cy="944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A3208E" w:rsidRDefault="00A3208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8"/>
                <w:szCs w:val="28"/>
              </w:rPr>
              <w:object w:dxaOrig="1534" w:dyaOrig="993">
                <v:shape id="_x0000_i1994" type="#_x0000_t75" style="width:76.5pt;height:49.5pt" o:ole="">
                  <v:imagedata r:id="rId8" o:title=""/>
                </v:shape>
                <o:OLEObject Type="Embed" ProgID="AcroExch.Document.DC" ShapeID="_x0000_i1994" DrawAspect="Icon" ObjectID="_1648900079" r:id="rId9"/>
              </w:object>
            </w:r>
          </w:p>
        </w:tc>
      </w:tr>
      <w:tr w:rsidR="00310E7E" w:rsidTr="00310E7E">
        <w:tc>
          <w:tcPr>
            <w:tcW w:w="5813" w:type="dxa"/>
          </w:tcPr>
          <w:p w:rsidR="00A3208E" w:rsidRDefault="00A3208E" w:rsidP="00310E7E">
            <w:pPr>
              <w:rPr>
                <w:rFonts w:ascii="Arial" w:hAnsi="Arial" w:cs="Arial"/>
                <w:sz w:val="10"/>
                <w:szCs w:val="24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5402266" wp14:editId="035EE31D">
                  <wp:extent cx="952500" cy="9525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0E7E" w:rsidRPr="00310E7E" w:rsidRDefault="00310E7E" w:rsidP="00310E7E">
            <w:pPr>
              <w:rPr>
                <w:rFonts w:ascii="Arial" w:hAnsi="Arial" w:cs="Arial"/>
                <w:sz w:val="10"/>
                <w:szCs w:val="24"/>
              </w:rPr>
            </w:pPr>
          </w:p>
        </w:tc>
        <w:tc>
          <w:tcPr>
            <w:tcW w:w="5528" w:type="dxa"/>
          </w:tcPr>
          <w:p w:rsidR="00A3208E" w:rsidRDefault="00A3208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8"/>
                <w:szCs w:val="28"/>
              </w:rPr>
              <w:object w:dxaOrig="1534" w:dyaOrig="993">
                <v:shape id="_x0000_i1995" type="#_x0000_t75" style="width:76.5pt;height:49.5pt" o:ole="">
                  <v:imagedata r:id="rId11" o:title=""/>
                </v:shape>
                <o:OLEObject Type="Embed" ProgID="AcroExch.Document.DC" ShapeID="_x0000_i1995" DrawAspect="Icon" ObjectID="_1648900080" r:id="rId12"/>
              </w:object>
            </w:r>
          </w:p>
        </w:tc>
      </w:tr>
      <w:tr w:rsidR="00310E7E" w:rsidTr="00310E7E">
        <w:tc>
          <w:tcPr>
            <w:tcW w:w="5813" w:type="dxa"/>
          </w:tcPr>
          <w:p w:rsidR="00A3208E" w:rsidRDefault="00A3208E" w:rsidP="00310E7E">
            <w:pPr>
              <w:rPr>
                <w:rFonts w:ascii="Arial" w:hAnsi="Arial" w:cs="Arial"/>
                <w:sz w:val="12"/>
                <w:szCs w:val="24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14302ACF" wp14:editId="78DF986C">
                  <wp:extent cx="1100667" cy="619125"/>
                  <wp:effectExtent l="0" t="0" r="444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451" cy="622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0E7E" w:rsidRPr="00310E7E" w:rsidRDefault="00310E7E" w:rsidP="00310E7E">
            <w:pPr>
              <w:rPr>
                <w:rFonts w:ascii="Arial" w:hAnsi="Arial" w:cs="Arial"/>
                <w:sz w:val="12"/>
                <w:szCs w:val="24"/>
              </w:rPr>
            </w:pPr>
          </w:p>
        </w:tc>
        <w:tc>
          <w:tcPr>
            <w:tcW w:w="5528" w:type="dxa"/>
          </w:tcPr>
          <w:p w:rsidR="00A3208E" w:rsidRDefault="00A3208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8"/>
                <w:szCs w:val="28"/>
              </w:rPr>
              <w:object w:dxaOrig="1534" w:dyaOrig="993">
                <v:shape id="_x0000_i1996" type="#_x0000_t75" style="width:76.5pt;height:49.5pt" o:ole="">
                  <v:imagedata r:id="rId14" o:title=""/>
                </v:shape>
                <o:OLEObject Type="Embed" ProgID="AcroExch.Document.DC" ShapeID="_x0000_i1996" DrawAspect="Icon" ObjectID="_1648900081" r:id="rId15"/>
              </w:object>
            </w:r>
          </w:p>
        </w:tc>
      </w:tr>
      <w:tr w:rsidR="00310E7E" w:rsidTr="00310E7E">
        <w:tc>
          <w:tcPr>
            <w:tcW w:w="5813" w:type="dxa"/>
          </w:tcPr>
          <w:p w:rsidR="00A3208E" w:rsidRDefault="00A3208E" w:rsidP="00310E7E">
            <w:pPr>
              <w:rPr>
                <w:rFonts w:ascii="Arial" w:hAnsi="Arial" w:cs="Arial"/>
                <w:sz w:val="10"/>
                <w:szCs w:val="24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2D9A746D" wp14:editId="185E9974">
                  <wp:extent cx="1162050" cy="576679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955" cy="582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0E7E" w:rsidRPr="00310E7E" w:rsidRDefault="00310E7E" w:rsidP="00310E7E">
            <w:pPr>
              <w:rPr>
                <w:rFonts w:ascii="Arial" w:hAnsi="Arial" w:cs="Arial"/>
                <w:sz w:val="10"/>
                <w:szCs w:val="24"/>
              </w:rPr>
            </w:pPr>
          </w:p>
        </w:tc>
        <w:tc>
          <w:tcPr>
            <w:tcW w:w="5528" w:type="dxa"/>
          </w:tcPr>
          <w:p w:rsidR="00A3208E" w:rsidRDefault="00A3208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8"/>
                <w:szCs w:val="28"/>
              </w:rPr>
              <w:object w:dxaOrig="1534" w:dyaOrig="993">
                <v:shape id="_x0000_i1997" type="#_x0000_t75" style="width:76.5pt;height:49.5pt" o:ole="">
                  <v:imagedata r:id="rId17" o:title=""/>
                </v:shape>
                <o:OLEObject Type="Embed" ProgID="AcroExch.Document.DC" ShapeID="_x0000_i1997" DrawAspect="Icon" ObjectID="_1648900082" r:id="rId18"/>
              </w:object>
            </w:r>
          </w:p>
        </w:tc>
      </w:tr>
      <w:tr w:rsidR="00310E7E" w:rsidTr="00310E7E">
        <w:tc>
          <w:tcPr>
            <w:tcW w:w="5813" w:type="dxa"/>
          </w:tcPr>
          <w:p w:rsidR="00A3208E" w:rsidRDefault="00A3208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en-GB" w:eastAsia="en-GB"/>
              </w:rPr>
              <w:drawing>
                <wp:inline distT="0" distB="0" distL="0" distR="0">
                  <wp:extent cx="1238250" cy="89535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assword.pn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69" b="16923"/>
                          <a:stretch/>
                        </pic:blipFill>
                        <pic:spPr bwMode="auto">
                          <a:xfrm>
                            <a:off x="0" y="0"/>
                            <a:ext cx="1238250" cy="895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A3208E" w:rsidRDefault="00A3208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8"/>
                <w:szCs w:val="28"/>
              </w:rPr>
              <w:object w:dxaOrig="1534" w:dyaOrig="993">
                <v:shape id="_x0000_i1998" type="#_x0000_t75" style="width:76.5pt;height:49.5pt" o:ole="">
                  <v:imagedata r:id="rId20" o:title=""/>
                </v:shape>
                <o:OLEObject Type="Embed" ProgID="AcroExch.Document.DC" ShapeID="_x0000_i1998" DrawAspect="Icon" ObjectID="_1648900083" r:id="rId21"/>
              </w:object>
            </w:r>
          </w:p>
        </w:tc>
      </w:tr>
      <w:tr w:rsidR="00310E7E" w:rsidTr="00310E7E">
        <w:tc>
          <w:tcPr>
            <w:tcW w:w="5813" w:type="dxa"/>
          </w:tcPr>
          <w:p w:rsidR="00A3208E" w:rsidRDefault="00310E7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en-GB" w:eastAsia="en-GB"/>
              </w:rPr>
              <w:drawing>
                <wp:inline distT="0" distB="0" distL="0" distR="0">
                  <wp:extent cx="1076325" cy="1076325"/>
                  <wp:effectExtent l="0" t="0" r="9525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hone conversation2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A3208E" w:rsidRDefault="00A3208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8"/>
                <w:szCs w:val="28"/>
              </w:rPr>
              <w:object w:dxaOrig="1534" w:dyaOrig="993">
                <v:shape id="_x0000_i1999" type="#_x0000_t75" style="width:76.5pt;height:49.5pt" o:ole="">
                  <v:imagedata r:id="rId23" o:title=""/>
                </v:shape>
                <o:OLEObject Type="Embed" ProgID="AcroExch.Document.DC" ShapeID="_x0000_i1999" DrawAspect="Icon" ObjectID="_1648900084" r:id="rId24"/>
              </w:object>
            </w:r>
          </w:p>
        </w:tc>
      </w:tr>
      <w:tr w:rsidR="00310E7E" w:rsidTr="00310E7E">
        <w:tc>
          <w:tcPr>
            <w:tcW w:w="5813" w:type="dxa"/>
          </w:tcPr>
          <w:p w:rsidR="00A3208E" w:rsidRDefault="00310E7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64CA4A32" wp14:editId="29B775DD">
                  <wp:extent cx="1295400" cy="80610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t="4286" b="13928"/>
                          <a:stretch/>
                        </pic:blipFill>
                        <pic:spPr bwMode="auto">
                          <a:xfrm>
                            <a:off x="0" y="0"/>
                            <a:ext cx="1301155" cy="809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A3208E" w:rsidRDefault="00310E7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8"/>
                <w:szCs w:val="28"/>
              </w:rPr>
              <w:object w:dxaOrig="1534" w:dyaOrig="993">
                <v:shape id="_x0000_i2000" type="#_x0000_t75" style="width:76.5pt;height:49.5pt" o:ole="">
                  <v:imagedata r:id="rId26" o:title=""/>
                </v:shape>
                <o:OLEObject Type="Embed" ProgID="AcroExch.Document.DC" ShapeID="_x0000_i2000" DrawAspect="Icon" ObjectID="_1648900085" r:id="rId27"/>
              </w:object>
            </w:r>
          </w:p>
        </w:tc>
      </w:tr>
      <w:tr w:rsidR="00310E7E" w:rsidTr="00310E7E">
        <w:tc>
          <w:tcPr>
            <w:tcW w:w="5813" w:type="dxa"/>
          </w:tcPr>
          <w:p w:rsidR="00A3208E" w:rsidRDefault="00310E7E" w:rsidP="00310E7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val="en-GB" w:eastAsia="en-GB"/>
              </w:rPr>
              <w:drawing>
                <wp:inline distT="0" distB="0" distL="0" distR="0">
                  <wp:extent cx="1352550" cy="962025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oogle search.pn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75" b="16197"/>
                          <a:stretch/>
                        </pic:blipFill>
                        <pic:spPr bwMode="auto">
                          <a:xfrm>
                            <a:off x="0" y="0"/>
                            <a:ext cx="1352550" cy="96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A3208E" w:rsidRDefault="00A3208E" w:rsidP="00310E7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object w:dxaOrig="1534" w:dyaOrig="993">
                <v:shape id="_x0000_i2001" type="#_x0000_t75" style="width:76.5pt;height:49.5pt" o:ole="">
                  <v:imagedata r:id="rId29" o:title=""/>
                </v:shape>
                <o:OLEObject Type="Embed" ProgID="AcroExch.Document.DC" ShapeID="_x0000_i2001" DrawAspect="Icon" ObjectID="_1648900086" r:id="rId30"/>
              </w:object>
            </w:r>
          </w:p>
        </w:tc>
      </w:tr>
    </w:tbl>
    <w:p w:rsidR="00B37B51" w:rsidRDefault="00310E7E">
      <w:pPr>
        <w:rPr>
          <w:rFonts w:ascii="Arial" w:hAnsi="Arial" w:cs="Arial"/>
          <w:sz w:val="36"/>
          <w:szCs w:val="24"/>
        </w:rPr>
      </w:pPr>
      <w:r>
        <w:rPr>
          <w:rFonts w:ascii="Arial" w:hAnsi="Arial" w:cs="Arial"/>
          <w:sz w:val="36"/>
          <w:szCs w:val="24"/>
        </w:rPr>
        <w:t>Links to help guides</w:t>
      </w:r>
    </w:p>
    <w:p w:rsidR="00310E7E" w:rsidRDefault="00310E7E">
      <w:pPr>
        <w:rPr>
          <w:rFonts w:ascii="Arial" w:hAnsi="Arial" w:cs="Arial"/>
          <w:sz w:val="36"/>
          <w:szCs w:val="24"/>
        </w:rPr>
      </w:pPr>
      <w:bookmarkStart w:id="0" w:name="_GoBack"/>
      <w:bookmarkEnd w:id="0"/>
    </w:p>
    <w:p w:rsidR="00310E7E" w:rsidRPr="00310E7E" w:rsidRDefault="00310E7E">
      <w:pPr>
        <w:rPr>
          <w:rFonts w:ascii="Arial" w:hAnsi="Arial" w:cs="Arial"/>
          <w:sz w:val="36"/>
          <w:szCs w:val="24"/>
        </w:rPr>
      </w:pPr>
    </w:p>
    <w:p w:rsidR="00310E7E" w:rsidRPr="004B26B1" w:rsidRDefault="00310E7E">
      <w:pPr>
        <w:rPr>
          <w:rFonts w:ascii="Arial" w:hAnsi="Arial" w:cs="Arial"/>
          <w:sz w:val="24"/>
          <w:szCs w:val="24"/>
        </w:rPr>
      </w:pPr>
    </w:p>
    <w:sectPr w:rsidR="00310E7E" w:rsidRPr="004B26B1" w:rsidSect="00310E7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208E"/>
    <w:rsid w:val="00310E7E"/>
    <w:rsid w:val="004B26B1"/>
    <w:rsid w:val="00A3208E"/>
    <w:rsid w:val="00B37B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30BEDD1-1058-4CC0-A0E1-62B2F7AA09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320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7.png"/><Relationship Id="rId18" Type="http://schemas.openxmlformats.org/officeDocument/2006/relationships/oleObject" Target="embeddings/oleObject5.bin"/><Relationship Id="rId26" Type="http://schemas.openxmlformats.org/officeDocument/2006/relationships/image" Target="media/image16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6.bin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17" Type="http://schemas.openxmlformats.org/officeDocument/2006/relationships/image" Target="media/image10.emf"/><Relationship Id="rId25" Type="http://schemas.openxmlformats.org/officeDocument/2006/relationships/image" Target="media/image15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2.emf"/><Relationship Id="rId29" Type="http://schemas.openxmlformats.org/officeDocument/2006/relationships/image" Target="media/image18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6.emf"/><Relationship Id="rId24" Type="http://schemas.openxmlformats.org/officeDocument/2006/relationships/oleObject" Target="embeddings/oleObject7.bin"/><Relationship Id="rId32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oleObject" Target="embeddings/oleObject4.bin"/><Relationship Id="rId23" Type="http://schemas.openxmlformats.org/officeDocument/2006/relationships/image" Target="media/image14.emf"/><Relationship Id="rId28" Type="http://schemas.openxmlformats.org/officeDocument/2006/relationships/image" Target="media/image17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2.bin"/><Relationship Id="rId14" Type="http://schemas.openxmlformats.org/officeDocument/2006/relationships/image" Target="media/image8.emf"/><Relationship Id="rId22" Type="http://schemas.openxmlformats.org/officeDocument/2006/relationships/image" Target="media/image13.png"/><Relationship Id="rId27" Type="http://schemas.openxmlformats.org/officeDocument/2006/relationships/oleObject" Target="embeddings/oleObject8.bin"/><Relationship Id="rId30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509E2CD</Template>
  <TotalTime>17</TotalTime>
  <Pages>2</Pages>
  <Words>60</Words>
  <Characters>291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Dransfield</dc:creator>
  <cp:keywords/>
  <dc:description/>
  <cp:lastModifiedBy>Helen Dransfield</cp:lastModifiedBy>
  <cp:revision>1</cp:revision>
  <dcterms:created xsi:type="dcterms:W3CDTF">2020-04-20T13:41:00Z</dcterms:created>
  <dcterms:modified xsi:type="dcterms:W3CDTF">2020-04-20T14:01:00Z</dcterms:modified>
</cp:coreProperties>
</file>